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9D1" w:rsidRPr="00D539D1" w:rsidRDefault="00F96F18" w:rsidP="00F96F18">
      <w:pPr>
        <w:jc w:val="center"/>
        <w:rPr>
          <w:rFonts w:ascii="Arial" w:hAnsi="Arial" w:cs="Arial"/>
          <w:b/>
          <w:sz w:val="28"/>
        </w:rPr>
      </w:pPr>
      <w:r w:rsidRPr="00D539D1">
        <w:rPr>
          <w:rFonts w:ascii="Arial" w:hAnsi="Arial" w:cs="Arial"/>
          <w:b/>
          <w:sz w:val="28"/>
        </w:rPr>
        <w:t xml:space="preserve">PŘIHLÁŠKA </w:t>
      </w:r>
    </w:p>
    <w:p w:rsidR="00B20D8C" w:rsidRDefault="00D539D1" w:rsidP="00F96F18">
      <w:pPr>
        <w:jc w:val="center"/>
        <w:rPr>
          <w:rFonts w:ascii="Arial" w:hAnsi="Arial" w:cs="Arial"/>
          <w:b/>
          <w:color w:val="FF0000"/>
          <w:sz w:val="36"/>
        </w:rPr>
      </w:pPr>
      <w:r w:rsidRPr="00D539D1">
        <w:rPr>
          <w:rFonts w:ascii="Arial" w:hAnsi="Arial" w:cs="Arial"/>
          <w:b/>
          <w:color w:val="FF0000"/>
          <w:sz w:val="36"/>
        </w:rPr>
        <w:t xml:space="preserve">SKETCHUP KEMP </w:t>
      </w:r>
      <w:r w:rsidR="00D836D5">
        <w:rPr>
          <w:rFonts w:ascii="Arial" w:hAnsi="Arial" w:cs="Arial"/>
          <w:b/>
          <w:color w:val="FF0000"/>
          <w:sz w:val="36"/>
        </w:rPr>
        <w:t>2016</w:t>
      </w:r>
    </w:p>
    <w:p w:rsidR="00D836D5" w:rsidRPr="00D836D5" w:rsidRDefault="00D836D5" w:rsidP="00F96F18">
      <w:pPr>
        <w:jc w:val="center"/>
        <w:rPr>
          <w:rFonts w:ascii="Arial" w:hAnsi="Arial" w:cs="Arial"/>
          <w:b/>
          <w:color w:val="FF0000"/>
        </w:rPr>
      </w:pPr>
      <w:bookmarkStart w:id="0" w:name="_GoBack"/>
      <w:bookmarkEnd w:id="0"/>
      <w:r w:rsidRPr="00D836D5">
        <w:rPr>
          <w:rFonts w:ascii="Arial" w:hAnsi="Arial" w:cs="Arial"/>
          <w:b/>
          <w:color w:val="FF0000"/>
        </w:rPr>
        <w:t>Autokemp OSTROV Malá Skála</w:t>
      </w:r>
      <w:r>
        <w:rPr>
          <w:rFonts w:ascii="Arial" w:hAnsi="Arial" w:cs="Arial"/>
          <w:b/>
          <w:color w:val="FF0000"/>
        </w:rPr>
        <w:t xml:space="preserve"> 19-</w:t>
      </w:r>
      <w:proofErr w:type="gramStart"/>
      <w:r>
        <w:rPr>
          <w:rFonts w:ascii="Arial" w:hAnsi="Arial" w:cs="Arial"/>
          <w:b/>
          <w:color w:val="FF0000"/>
        </w:rPr>
        <w:t>21.8.2016</w:t>
      </w:r>
      <w:proofErr w:type="gramEnd"/>
    </w:p>
    <w:p w:rsidR="00366B3B" w:rsidRDefault="00366B3B" w:rsidP="00366B3B"/>
    <w:p w:rsidR="00366B3B" w:rsidRPr="0060198E" w:rsidRDefault="00366B3B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366B3B" w:rsidRPr="0060198E" w:rsidRDefault="0060198E" w:rsidP="00366B3B">
      <w:pPr>
        <w:rPr>
          <w:rFonts w:ascii="Arial" w:hAnsi="Arial" w:cs="Arial"/>
          <w:sz w:val="20"/>
        </w:rPr>
      </w:pPr>
      <w:r w:rsidRPr="0060198E">
        <w:rPr>
          <w:rFonts w:ascii="Arial" w:hAnsi="Arial" w:cs="Arial"/>
          <w:sz w:val="20"/>
        </w:rPr>
        <w:t xml:space="preserve">Závazné přihlášky zasílejte na email: </w:t>
      </w:r>
      <w:r w:rsidRPr="0060198E">
        <w:rPr>
          <w:rFonts w:ascii="Arial" w:hAnsi="Arial" w:cs="Arial"/>
          <w:color w:val="0070C0"/>
          <w:sz w:val="20"/>
          <w:u w:val="single"/>
        </w:rPr>
        <w:t>nikola.jerabkova@cad-cam.3epraha.cz</w:t>
      </w:r>
    </w:p>
    <w:tbl>
      <w:tblPr>
        <w:tblStyle w:val="Mkatabulky"/>
        <w:tblpPr w:leftFromText="141" w:rightFromText="141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3051"/>
        <w:gridCol w:w="5808"/>
      </w:tblGrid>
      <w:tr w:rsidR="00071DAC" w:rsidTr="00071DAC">
        <w:tc>
          <w:tcPr>
            <w:tcW w:w="8859" w:type="dxa"/>
            <w:gridSpan w:val="2"/>
          </w:tcPr>
          <w:p w:rsidR="00071DAC" w:rsidRDefault="00071DAC" w:rsidP="00071DAC">
            <w:r>
              <w:t xml:space="preserve">  </w:t>
            </w:r>
          </w:p>
          <w:p w:rsidR="00071DAC" w:rsidRPr="00366B3B" w:rsidRDefault="00071DAC" w:rsidP="00071DAC">
            <w:pPr>
              <w:jc w:val="center"/>
              <w:rPr>
                <w:rFonts w:ascii="Arial" w:hAnsi="Arial" w:cs="Arial"/>
                <w:b/>
              </w:rPr>
            </w:pPr>
            <w:r w:rsidRPr="00366B3B">
              <w:rPr>
                <w:rFonts w:ascii="Arial" w:hAnsi="Arial" w:cs="Arial"/>
                <w:b/>
              </w:rPr>
              <w:t>PŘIHLAŠOVACÍ FORMULÁŘ</w:t>
            </w:r>
          </w:p>
          <w:p w:rsidR="00071DAC" w:rsidRDefault="00071DAC" w:rsidP="00071DAC">
            <w:pPr>
              <w:jc w:val="center"/>
            </w:pPr>
          </w:p>
        </w:tc>
      </w:tr>
      <w:tr w:rsidR="00071DAC" w:rsidTr="00071DAC">
        <w:tc>
          <w:tcPr>
            <w:tcW w:w="3051" w:type="dxa"/>
          </w:tcPr>
          <w:p w:rsidR="00071DAC" w:rsidRPr="00366B3B" w:rsidRDefault="00D836D5" w:rsidP="00071DAC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Jméno ú</w:t>
            </w:r>
            <w:r w:rsidR="00071DAC">
              <w:rPr>
                <w:rFonts w:ascii="Arial" w:hAnsi="Arial" w:cs="Arial"/>
                <w:sz w:val="22"/>
              </w:rPr>
              <w:t>častník</w:t>
            </w:r>
            <w:r>
              <w:rPr>
                <w:rFonts w:ascii="Arial" w:hAnsi="Arial" w:cs="Arial"/>
                <w:sz w:val="22"/>
              </w:rPr>
              <w:t>a</w:t>
            </w:r>
            <w:r w:rsidR="00071DA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08" w:type="dxa"/>
          </w:tcPr>
          <w:p w:rsidR="00071DAC" w:rsidRDefault="00071DAC" w:rsidP="00071DAC"/>
          <w:p w:rsidR="00071DAC" w:rsidRDefault="00071DAC" w:rsidP="00071DAC"/>
        </w:tc>
      </w:tr>
      <w:tr w:rsidR="00071DAC" w:rsidTr="00071DAC">
        <w:tc>
          <w:tcPr>
            <w:tcW w:w="3051" w:type="dxa"/>
          </w:tcPr>
          <w:p w:rsidR="00D836D5" w:rsidRDefault="00071DAC" w:rsidP="00D836D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Počet osob:</w:t>
            </w:r>
            <w:r w:rsidR="00D836D5">
              <w:rPr>
                <w:rFonts w:ascii="Arial" w:hAnsi="Arial" w:cs="Arial"/>
                <w:sz w:val="22"/>
              </w:rPr>
              <w:t xml:space="preserve"> </w:t>
            </w:r>
          </w:p>
          <w:p w:rsidR="00D836D5" w:rsidRPr="00D836D5" w:rsidRDefault="00D836D5" w:rsidP="00D836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</w:t>
            </w:r>
            <w:r w:rsidRPr="00D836D5">
              <w:rPr>
                <w:rFonts w:ascii="Arial" w:hAnsi="Arial" w:cs="Arial"/>
                <w:sz w:val="18"/>
                <w:szCs w:val="18"/>
              </w:rPr>
              <w:t xml:space="preserve">ospělý / </w:t>
            </w:r>
            <w:proofErr w:type="gramStart"/>
            <w:r w:rsidRPr="00D836D5">
              <w:rPr>
                <w:rFonts w:ascii="Arial" w:hAnsi="Arial" w:cs="Arial"/>
                <w:sz w:val="18"/>
                <w:szCs w:val="18"/>
              </w:rPr>
              <w:t>děti</w:t>
            </w:r>
            <w:r>
              <w:rPr>
                <w:rFonts w:ascii="Arial" w:hAnsi="Arial" w:cs="Arial"/>
                <w:sz w:val="18"/>
                <w:szCs w:val="18"/>
              </w:rPr>
              <w:t xml:space="preserve"> )</w:t>
            </w:r>
            <w:proofErr w:type="gramEnd"/>
            <w:r w:rsidRPr="00D836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808" w:type="dxa"/>
          </w:tcPr>
          <w:p w:rsidR="00071DAC" w:rsidRDefault="00071DAC" w:rsidP="00071DAC"/>
          <w:p w:rsidR="00071DAC" w:rsidRDefault="00071DAC" w:rsidP="00071DAC"/>
        </w:tc>
      </w:tr>
      <w:tr w:rsidR="00071DAC" w:rsidTr="00071DAC">
        <w:tc>
          <w:tcPr>
            <w:tcW w:w="3051" w:type="dxa"/>
          </w:tcPr>
          <w:p w:rsidR="00071DAC" w:rsidRPr="00366B3B" w:rsidRDefault="00071DAC" w:rsidP="00071DAC">
            <w:pPr>
              <w:rPr>
                <w:rFonts w:ascii="Arial" w:hAnsi="Arial" w:cs="Arial"/>
                <w:sz w:val="22"/>
              </w:rPr>
            </w:pPr>
            <w:r w:rsidRPr="00366B3B">
              <w:rPr>
                <w:rFonts w:ascii="Arial" w:hAnsi="Arial" w:cs="Arial"/>
                <w:sz w:val="22"/>
              </w:rPr>
              <w:t>Tel:</w:t>
            </w:r>
          </w:p>
        </w:tc>
        <w:tc>
          <w:tcPr>
            <w:tcW w:w="5808" w:type="dxa"/>
          </w:tcPr>
          <w:p w:rsidR="00071DAC" w:rsidRDefault="00071DAC" w:rsidP="00071DAC"/>
          <w:p w:rsidR="00071DAC" w:rsidRDefault="00071DAC" w:rsidP="00071DAC"/>
        </w:tc>
      </w:tr>
      <w:tr w:rsidR="00071DAC" w:rsidTr="00071DAC">
        <w:tc>
          <w:tcPr>
            <w:tcW w:w="3051" w:type="dxa"/>
          </w:tcPr>
          <w:p w:rsidR="00071DAC" w:rsidRPr="00366B3B" w:rsidRDefault="00071DAC" w:rsidP="00071DAC">
            <w:pPr>
              <w:rPr>
                <w:rFonts w:ascii="Arial" w:hAnsi="Arial" w:cs="Arial"/>
                <w:sz w:val="22"/>
              </w:rPr>
            </w:pPr>
            <w:r w:rsidRPr="00366B3B">
              <w:rPr>
                <w:rFonts w:ascii="Arial" w:hAnsi="Arial" w:cs="Arial"/>
                <w:sz w:val="22"/>
              </w:rPr>
              <w:t>Email:</w:t>
            </w:r>
          </w:p>
        </w:tc>
        <w:tc>
          <w:tcPr>
            <w:tcW w:w="5808" w:type="dxa"/>
          </w:tcPr>
          <w:p w:rsidR="00071DAC" w:rsidRDefault="00071DAC" w:rsidP="00071DAC"/>
          <w:p w:rsidR="00071DAC" w:rsidRDefault="00071DAC" w:rsidP="00071DAC"/>
        </w:tc>
      </w:tr>
      <w:tr w:rsidR="00071DAC" w:rsidTr="00071DAC">
        <w:tc>
          <w:tcPr>
            <w:tcW w:w="3051" w:type="dxa"/>
          </w:tcPr>
          <w:p w:rsidR="00071DAC" w:rsidRPr="00D539D1" w:rsidRDefault="00071DAC" w:rsidP="00071DAC">
            <w:pPr>
              <w:rPr>
                <w:rFonts w:ascii="Arial" w:hAnsi="Arial" w:cs="Arial"/>
                <w:sz w:val="22"/>
                <w:u w:val="single"/>
              </w:rPr>
            </w:pPr>
            <w:r w:rsidRPr="00D539D1">
              <w:rPr>
                <w:rFonts w:ascii="Arial" w:hAnsi="Arial" w:cs="Arial"/>
                <w:sz w:val="22"/>
                <w:u w:val="single"/>
              </w:rPr>
              <w:t xml:space="preserve">Poznámky: </w:t>
            </w:r>
          </w:p>
        </w:tc>
        <w:tc>
          <w:tcPr>
            <w:tcW w:w="5808" w:type="dxa"/>
          </w:tcPr>
          <w:p w:rsidR="00071DAC" w:rsidRDefault="00071DAC" w:rsidP="00071DAC"/>
          <w:p w:rsidR="00071DAC" w:rsidRDefault="00071DAC" w:rsidP="00071DAC"/>
          <w:p w:rsidR="00071DAC" w:rsidRDefault="00071DAC" w:rsidP="00071DAC"/>
        </w:tc>
      </w:tr>
    </w:tbl>
    <w:p w:rsidR="00366B3B" w:rsidRDefault="00366B3B" w:rsidP="00366B3B"/>
    <w:p w:rsidR="00366B3B" w:rsidRDefault="00366B3B" w:rsidP="00366B3B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71DAC" w:rsidRDefault="00725CDF" w:rsidP="00366B3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41A8A42C" wp14:editId="7DAEF4D0">
            <wp:simplePos x="0" y="0"/>
            <wp:positionH relativeFrom="margin">
              <wp:posOffset>3249930</wp:posOffset>
            </wp:positionH>
            <wp:positionV relativeFrom="paragraph">
              <wp:posOffset>143509</wp:posOffset>
            </wp:positionV>
            <wp:extent cx="2125980" cy="1594485"/>
            <wp:effectExtent l="95250" t="133350" r="102870" b="13906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5936_497221497018950_360428323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613">
                      <a:off x="0" y="0"/>
                      <a:ext cx="212598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AC" w:rsidRDefault="008F38EE" w:rsidP="00366B3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09E57205" wp14:editId="4253D580">
            <wp:simplePos x="0" y="0"/>
            <wp:positionH relativeFrom="margin">
              <wp:align>left</wp:align>
            </wp:positionH>
            <wp:positionV relativeFrom="paragraph">
              <wp:posOffset>68010</wp:posOffset>
            </wp:positionV>
            <wp:extent cx="2072545" cy="1554467"/>
            <wp:effectExtent l="114300" t="152400" r="118745" b="1606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523726_687059688035129_772782917791456334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217">
                      <a:off x="0" y="0"/>
                      <a:ext cx="2072545" cy="15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725CDF" w:rsidP="00366B3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5AEF6CE" wp14:editId="743F04FD">
            <wp:simplePos x="0" y="0"/>
            <wp:positionH relativeFrom="page">
              <wp:align>center</wp:align>
            </wp:positionH>
            <wp:positionV relativeFrom="paragraph">
              <wp:posOffset>136525</wp:posOffset>
            </wp:positionV>
            <wp:extent cx="2186940" cy="1640205"/>
            <wp:effectExtent l="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4396_497219270352506_157812761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071DAC" w:rsidRDefault="00071DAC" w:rsidP="00366B3B">
      <w:pPr>
        <w:rPr>
          <w:rFonts w:ascii="Arial" w:hAnsi="Arial" w:cs="Arial"/>
          <w:sz w:val="20"/>
        </w:rPr>
      </w:pPr>
    </w:p>
    <w:p w:rsidR="008F38EE" w:rsidRDefault="008F38EE" w:rsidP="00366B3B">
      <w:pPr>
        <w:rPr>
          <w:rFonts w:ascii="Arial" w:hAnsi="Arial" w:cs="Arial"/>
          <w:sz w:val="20"/>
        </w:rPr>
      </w:pPr>
    </w:p>
    <w:p w:rsidR="00366B3B" w:rsidRDefault="00071DAC" w:rsidP="00F27F96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 případě jakýchkoliv dotazu mne kontaktujte</w:t>
      </w:r>
    </w:p>
    <w:p w:rsidR="00071DAC" w:rsidRDefault="00071DAC" w:rsidP="00F27F96">
      <w:pPr>
        <w:jc w:val="right"/>
        <w:rPr>
          <w:rFonts w:ascii="Arial" w:hAnsi="Arial" w:cs="Arial"/>
          <w:sz w:val="20"/>
        </w:rPr>
      </w:pPr>
    </w:p>
    <w:p w:rsidR="00071DAC" w:rsidRDefault="00071DAC" w:rsidP="00F27F96">
      <w:pPr>
        <w:keepNext/>
        <w:jc w:val="right"/>
        <w:rPr>
          <w:rFonts w:ascii="Arial" w:eastAsiaTheme="minorEastAsia" w:hAnsi="Arial" w:cs="Arial"/>
          <w:bCs/>
          <w:iCs/>
          <w:noProof/>
          <w:sz w:val="20"/>
          <w:szCs w:val="20"/>
        </w:rPr>
      </w:pPr>
      <w:r>
        <w:rPr>
          <w:rFonts w:ascii="Arial" w:eastAsiaTheme="minorEastAsia" w:hAnsi="Arial" w:cs="Arial"/>
          <w:bCs/>
          <w:iCs/>
          <w:noProof/>
          <w:sz w:val="20"/>
          <w:szCs w:val="20"/>
        </w:rPr>
        <w:t>Nikola Jeřábková </w:t>
      </w:r>
    </w:p>
    <w:p w:rsidR="00071DAC" w:rsidRDefault="00071DAC" w:rsidP="00F27F96">
      <w:pPr>
        <w:keepNext/>
        <w:jc w:val="right"/>
        <w:rPr>
          <w:rFonts w:ascii="Arial" w:eastAsiaTheme="minorEastAsia" w:hAnsi="Arial" w:cs="Arial"/>
          <w:iCs/>
          <w:noProof/>
          <w:sz w:val="20"/>
          <w:szCs w:val="20"/>
        </w:rPr>
      </w:pPr>
      <w:r>
        <w:rPr>
          <w:rFonts w:ascii="Arial" w:eastAsiaTheme="minorEastAsia" w:hAnsi="Arial" w:cs="Arial"/>
          <w:iCs/>
          <w:noProof/>
          <w:sz w:val="20"/>
          <w:szCs w:val="20"/>
        </w:rPr>
        <w:t>702 151 206</w:t>
      </w:r>
    </w:p>
    <w:p w:rsidR="00071DAC" w:rsidRPr="008F38EE" w:rsidRDefault="00E83DEE" w:rsidP="00F27F96">
      <w:pPr>
        <w:jc w:val="right"/>
        <w:rPr>
          <w:rFonts w:ascii="Arial" w:eastAsiaTheme="minorEastAsia" w:hAnsi="Arial" w:cs="Arial"/>
          <w:iCs/>
          <w:noProof/>
          <w:sz w:val="20"/>
          <w:szCs w:val="20"/>
        </w:rPr>
      </w:pPr>
      <w:hyperlink r:id="rId9" w:history="1">
        <w:r w:rsidR="00071DAC">
          <w:rPr>
            <w:rStyle w:val="Hypertextovodkaz"/>
            <w:rFonts w:ascii="Arial" w:eastAsiaTheme="minorEastAsia" w:hAnsi="Arial" w:cs="Arial"/>
            <w:iCs/>
            <w:noProof/>
            <w:sz w:val="20"/>
            <w:szCs w:val="20"/>
          </w:rPr>
          <w:t>www.sketchup.cz</w:t>
        </w:r>
      </w:hyperlink>
    </w:p>
    <w:sectPr w:rsidR="00071DAC" w:rsidRPr="008F38EE" w:rsidSect="00B20D8C">
      <w:headerReference w:type="default" r:id="rId10"/>
      <w:footerReference w:type="default" r:id="rId11"/>
      <w:type w:val="continuous"/>
      <w:pgSz w:w="11906" w:h="16838"/>
      <w:pgMar w:top="1417" w:right="1417" w:bottom="1417" w:left="1620" w:header="708" w:footer="708" w:gutter="0"/>
      <w:cols w:sep="1" w:space="709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DEE" w:rsidRDefault="00E83DEE">
      <w:r>
        <w:separator/>
      </w:r>
    </w:p>
  </w:endnote>
  <w:endnote w:type="continuationSeparator" w:id="0">
    <w:p w:rsidR="00E83DEE" w:rsidRDefault="00E83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fficinaSanItcT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D8C" w:rsidRDefault="00F96F18">
    <w:pPr>
      <w:pStyle w:val="Zpat"/>
    </w:pPr>
    <w:r>
      <w:rPr>
        <w:noProof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column">
            <wp:posOffset>2400300</wp:posOffset>
          </wp:positionH>
          <wp:positionV relativeFrom="page">
            <wp:posOffset>6549390</wp:posOffset>
          </wp:positionV>
          <wp:extent cx="4331335" cy="4295140"/>
          <wp:effectExtent l="0" t="0" r="0" b="0"/>
          <wp:wrapNone/>
          <wp:docPr id="1" name="obrázek 1" descr="podklad k dop p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klad k dop pa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1335" cy="429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DEE" w:rsidRDefault="00E83DEE">
      <w:r>
        <w:separator/>
      </w:r>
    </w:p>
  </w:footnote>
  <w:footnote w:type="continuationSeparator" w:id="0">
    <w:p w:rsidR="00E83DEE" w:rsidRDefault="00E83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D8C" w:rsidRDefault="00F96F18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2957195</wp:posOffset>
              </wp:positionV>
              <wp:extent cx="0" cy="6286500"/>
              <wp:effectExtent l="5080" t="13970" r="13970" b="508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286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DDDDD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line w14:anchorId="05EB86C5" id="Line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9pt,232.85pt" to="61.9pt,7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LbEw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" strokecolor="#ddd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-683895</wp:posOffset>
          </wp:positionH>
          <wp:positionV relativeFrom="page">
            <wp:posOffset>-14605</wp:posOffset>
          </wp:positionV>
          <wp:extent cx="221615" cy="11430000"/>
          <wp:effectExtent l="0" t="0" r="0" b="0"/>
          <wp:wrapNone/>
          <wp:docPr id="2" name="obrázek 2" descr="pravit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avitk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" cy="114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3B"/>
    <w:rsid w:val="00071DAC"/>
    <w:rsid w:val="0009421C"/>
    <w:rsid w:val="000960A8"/>
    <w:rsid w:val="0017195E"/>
    <w:rsid w:val="00291104"/>
    <w:rsid w:val="002D1FA6"/>
    <w:rsid w:val="002F22E3"/>
    <w:rsid w:val="00366B3B"/>
    <w:rsid w:val="00375715"/>
    <w:rsid w:val="003D3BFD"/>
    <w:rsid w:val="00576104"/>
    <w:rsid w:val="0060198E"/>
    <w:rsid w:val="00620E5B"/>
    <w:rsid w:val="00622557"/>
    <w:rsid w:val="006F1F92"/>
    <w:rsid w:val="00725CDF"/>
    <w:rsid w:val="007279C7"/>
    <w:rsid w:val="00775108"/>
    <w:rsid w:val="00817A71"/>
    <w:rsid w:val="0082139E"/>
    <w:rsid w:val="008E334E"/>
    <w:rsid w:val="008F38EE"/>
    <w:rsid w:val="00914E49"/>
    <w:rsid w:val="009546A0"/>
    <w:rsid w:val="00977C5A"/>
    <w:rsid w:val="00A20050"/>
    <w:rsid w:val="00AA158C"/>
    <w:rsid w:val="00B20D8C"/>
    <w:rsid w:val="00BC5038"/>
    <w:rsid w:val="00BF2FEF"/>
    <w:rsid w:val="00C2373B"/>
    <w:rsid w:val="00C54659"/>
    <w:rsid w:val="00C74E18"/>
    <w:rsid w:val="00CB07C3"/>
    <w:rsid w:val="00CD6E3A"/>
    <w:rsid w:val="00D539D1"/>
    <w:rsid w:val="00D836D5"/>
    <w:rsid w:val="00DD4EF8"/>
    <w:rsid w:val="00E324B4"/>
    <w:rsid w:val="00E83DEE"/>
    <w:rsid w:val="00EC638B"/>
    <w:rsid w:val="00ED54B8"/>
    <w:rsid w:val="00F27F96"/>
    <w:rsid w:val="00F96F18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B843F674-B270-4F74-8139-4846D447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OfficinaSanItcTEE" w:hAnsi="OfficinaSanItcTEE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Verdana" w:hAnsi="Verdana"/>
      <w:b/>
      <w:noProof/>
      <w:w w:val="8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jc w:val="both"/>
    </w:pPr>
    <w:rPr>
      <w:rFonts w:ascii="Verdana" w:hAnsi="Verdana"/>
      <w:b/>
      <w:bCs/>
      <w:noProof/>
      <w:w w:val="85"/>
      <w:sz w:val="20"/>
      <w:szCs w:val="20"/>
    </w:rPr>
  </w:style>
  <w:style w:type="table" w:styleId="Mkatabulky">
    <w:name w:val="Table Grid"/>
    <w:basedOn w:val="Normlntabulka"/>
    <w:rsid w:val="00366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ketchup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ola\Desktop\sablony\DodaciList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DodaciList.dot</Template>
  <TotalTime>9</TotalTime>
  <Pages>1</Pages>
  <Words>61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DODACÍ LIST</vt:lpstr>
    </vt:vector>
  </TitlesOfParts>
  <Company>ČMS, s.r.o.</Company>
  <LinksUpToDate>false</LinksUpToDate>
  <CharactersWithSpaces>425</CharactersWithSpaces>
  <SharedDoc>false</SharedDoc>
  <HLinks>
    <vt:vector size="6" baseType="variant">
      <vt:variant>
        <vt:i4>393323</vt:i4>
      </vt:variant>
      <vt:variant>
        <vt:i4>0</vt:i4>
      </vt:variant>
      <vt:variant>
        <vt:i4>0</vt:i4>
      </vt:variant>
      <vt:variant>
        <vt:i4>5</vt:i4>
      </vt:variant>
      <vt:variant>
        <vt:lpwstr>mailto:info@3epraha.cz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DODACÍ LIST</dc:title>
  <dc:subject/>
  <dc:creator>Nikola Jerabkova</dc:creator>
  <cp:keywords/>
  <cp:lastModifiedBy>Milos Tuss</cp:lastModifiedBy>
  <cp:revision>6</cp:revision>
  <dcterms:created xsi:type="dcterms:W3CDTF">2016-06-17T06:28:00Z</dcterms:created>
  <dcterms:modified xsi:type="dcterms:W3CDTF">2016-06-17T07:24:00Z</dcterms:modified>
</cp:coreProperties>
</file>